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F3387" w14:textId="154D9AEF" w:rsidR="005C3408" w:rsidRDefault="005C3408" w:rsidP="005C3408">
      <w:pPr>
        <w:pStyle w:val="Heading1"/>
      </w:pPr>
      <w:r>
        <w:t>Introduction</w:t>
      </w:r>
    </w:p>
    <w:p w14:paraId="54AE7CD3" w14:textId="0D372633" w:rsidR="00A26F3B" w:rsidRPr="00A26F3B" w:rsidRDefault="00912831" w:rsidP="00673BFC">
      <w:r>
        <w:t>Champions Academy has been run</w:t>
      </w:r>
      <w:r w:rsidR="005C3408">
        <w:t xml:space="preserve">ning for over 10 years and </w:t>
      </w:r>
      <w:r w:rsidR="00942682">
        <w:t>looks to</w:t>
      </w:r>
      <w:r w:rsidR="005C3408">
        <w:t xml:space="preserve"> provid</w:t>
      </w:r>
      <w:r w:rsidR="00942682">
        <w:t>e</w:t>
      </w:r>
      <w:r w:rsidR="005C3408">
        <w:t xml:space="preserve"> a fun environment for children to experience team basketball. </w:t>
      </w:r>
      <w:r w:rsidR="00A26F3B">
        <w:t>Practices focus on skill development with a</w:t>
      </w:r>
      <w:r w:rsidR="00942682">
        <w:t>n</w:t>
      </w:r>
      <w:r w:rsidR="00A26F3B">
        <w:t xml:space="preserve"> </w:t>
      </w:r>
      <w:r w:rsidR="00942682">
        <w:t xml:space="preserve">emphasis </w:t>
      </w:r>
      <w:r w:rsidR="00A26F3B">
        <w:t xml:space="preserve">on learning to play in an organized setting. </w:t>
      </w:r>
      <w:r w:rsidR="005C3408">
        <w:t>Registration includes enrollment in the Victoria Night League and practices are held Sundays at McKinnon Gym up at UVic.</w:t>
      </w:r>
      <w:r w:rsidR="00A26F3B">
        <w:br/>
      </w:r>
      <w:r w:rsidR="00673BFC">
        <w:rPr>
          <w:rStyle w:val="Heading1Char"/>
        </w:rPr>
        <w:br/>
      </w:r>
      <w:r w:rsidR="00A26F3B" w:rsidRPr="00673BFC">
        <w:rPr>
          <w:rStyle w:val="Heading1Char"/>
        </w:rPr>
        <w:t>September 1</w:t>
      </w:r>
      <w:r w:rsidR="00685558">
        <w:rPr>
          <w:rStyle w:val="Heading1Char"/>
        </w:rPr>
        <w:t>0</w:t>
      </w:r>
      <w:r w:rsidR="00A26F3B" w:rsidRPr="00673BFC">
        <w:rPr>
          <w:rStyle w:val="Heading1Char"/>
        </w:rPr>
        <w:t xml:space="preserve">th to March </w:t>
      </w:r>
      <w:proofErr w:type="gramStart"/>
      <w:r w:rsidR="00685558">
        <w:rPr>
          <w:rStyle w:val="Heading1Char"/>
        </w:rPr>
        <w:t>24</w:t>
      </w:r>
      <w:r w:rsidR="00A26F3B" w:rsidRPr="00673BFC">
        <w:rPr>
          <w:rStyle w:val="Heading1Char"/>
        </w:rPr>
        <w:t>th</w:t>
      </w:r>
      <w:proofErr w:type="gramEnd"/>
      <w:r w:rsidR="00A26F3B" w:rsidRPr="00A26F3B">
        <w:t xml:space="preserve"> </w:t>
      </w:r>
    </w:p>
    <w:p w14:paraId="1D9A8B0F" w14:textId="1FA97F46" w:rsidR="00502194" w:rsidRDefault="00A26F3B" w:rsidP="00A26F3B">
      <w:pPr>
        <w:pStyle w:val="Heading1"/>
        <w:rPr>
          <w:b w:val="0"/>
          <w:bCs/>
        </w:rPr>
      </w:pPr>
      <w:r>
        <w:rPr>
          <w:b w:val="0"/>
          <w:bCs/>
        </w:rPr>
        <w:t>U11 – 9:00am – 10:30am</w:t>
      </w:r>
      <w:r w:rsidR="00673BFC">
        <w:rPr>
          <w:b w:val="0"/>
          <w:bCs/>
        </w:rPr>
        <w:br/>
      </w:r>
      <w:r>
        <w:rPr>
          <w:b w:val="0"/>
          <w:bCs/>
        </w:rPr>
        <w:t>U13 – 10:30am – 12:00pm</w:t>
      </w:r>
      <w:r w:rsidR="00673BFC">
        <w:rPr>
          <w:b w:val="0"/>
          <w:bCs/>
        </w:rPr>
        <w:br/>
      </w:r>
      <w:r>
        <w:rPr>
          <w:b w:val="0"/>
          <w:bCs/>
        </w:rPr>
        <w:t>U15 – 12:00pm – 1:30pm</w:t>
      </w:r>
      <w:r w:rsidR="00673BFC">
        <w:rPr>
          <w:b w:val="0"/>
          <w:bCs/>
        </w:rPr>
        <w:br/>
      </w:r>
      <w:r>
        <w:rPr>
          <w:b w:val="0"/>
          <w:bCs/>
        </w:rPr>
        <w:t>U18 –</w:t>
      </w:r>
      <w:r w:rsidR="00D70469">
        <w:rPr>
          <w:b w:val="0"/>
          <w:bCs/>
        </w:rPr>
        <w:t>9</w:t>
      </w:r>
      <w:r>
        <w:rPr>
          <w:b w:val="0"/>
          <w:bCs/>
        </w:rPr>
        <w:t>:00</w:t>
      </w:r>
      <w:r w:rsidR="00D70469">
        <w:rPr>
          <w:b w:val="0"/>
          <w:bCs/>
        </w:rPr>
        <w:t>a</w:t>
      </w:r>
      <w:r>
        <w:rPr>
          <w:b w:val="0"/>
          <w:bCs/>
        </w:rPr>
        <w:t>m – 1</w:t>
      </w:r>
      <w:r w:rsidR="00D70469">
        <w:rPr>
          <w:b w:val="0"/>
          <w:bCs/>
        </w:rPr>
        <w:t>0</w:t>
      </w:r>
      <w:r>
        <w:rPr>
          <w:b w:val="0"/>
          <w:bCs/>
        </w:rPr>
        <w:t>:30</w:t>
      </w:r>
      <w:r w:rsidR="00D70469">
        <w:rPr>
          <w:b w:val="0"/>
          <w:bCs/>
        </w:rPr>
        <w:t>a</w:t>
      </w:r>
      <w:r>
        <w:rPr>
          <w:b w:val="0"/>
          <w:bCs/>
        </w:rPr>
        <w:t>m</w:t>
      </w:r>
      <w:r w:rsidR="00502194">
        <w:rPr>
          <w:b w:val="0"/>
          <w:bCs/>
        </w:rPr>
        <w:br/>
      </w:r>
    </w:p>
    <w:p w14:paraId="48207C34" w14:textId="1FED5208" w:rsidR="00A26F3B" w:rsidRDefault="00A26F3B" w:rsidP="00A26F3B">
      <w:pPr>
        <w:pStyle w:val="Heading1"/>
      </w:pPr>
      <w:r>
        <w:t xml:space="preserve">Registration </w:t>
      </w:r>
      <w:r w:rsidR="00E17C66">
        <w:t xml:space="preserve">And Cost </w:t>
      </w:r>
      <w:r>
        <w:t>Information</w:t>
      </w:r>
    </w:p>
    <w:p w14:paraId="2834776B" w14:textId="1F589447" w:rsidR="005C3408" w:rsidRPr="00A26F3B" w:rsidRDefault="00E17C66" w:rsidP="001C6B90">
      <w:r>
        <w:t>The program cost is $</w:t>
      </w:r>
      <w:r w:rsidR="00685558">
        <w:t>539</w:t>
      </w:r>
      <w:r>
        <w:t xml:space="preserve"> for the season which runs from September to March. </w:t>
      </w:r>
      <w:r w:rsidR="00A26F3B">
        <w:t>Please fill out the form below and drop it off at 2486 McNeill Ave</w:t>
      </w:r>
      <w:r w:rsidR="00FA05C3">
        <w:t xml:space="preserve"> or email it to isiah@elipasqualegroup.com</w:t>
      </w:r>
      <w:r w:rsidR="00A26F3B">
        <w:t xml:space="preserve">. </w:t>
      </w:r>
      <w:r w:rsidR="008006EF">
        <w:t xml:space="preserve">Online registration can be done at </w:t>
      </w:r>
      <w:r w:rsidR="00685558">
        <w:fldChar w:fldCharType="begin"/>
      </w:r>
      <w:r w:rsidR="00685558">
        <w:instrText>HYPERLINK "</w:instrText>
      </w:r>
      <w:r w:rsidR="00685558" w:rsidRPr="00685558">
        <w:instrText>https://www.elipasquale.com/champions-academy-2023-24</w:instrText>
      </w:r>
      <w:r w:rsidR="00685558">
        <w:instrText>"</w:instrText>
      </w:r>
      <w:r w:rsidR="00685558">
        <w:fldChar w:fldCharType="separate"/>
      </w:r>
      <w:r w:rsidR="00685558" w:rsidRPr="00D11C99">
        <w:rPr>
          <w:rStyle w:val="Hyperlink"/>
        </w:rPr>
        <w:t>https://www.elipasqual</w:t>
      </w:r>
      <w:r w:rsidR="00685558" w:rsidRPr="00D11C99">
        <w:rPr>
          <w:rStyle w:val="Hyperlink"/>
        </w:rPr>
        <w:t>e</w:t>
      </w:r>
      <w:r w:rsidR="00685558" w:rsidRPr="00D11C99">
        <w:rPr>
          <w:rStyle w:val="Hyperlink"/>
        </w:rPr>
        <w:t>.com/champions-academy-2023-2</w:t>
      </w:r>
      <w:r w:rsidR="00685558" w:rsidRPr="00D11C99">
        <w:rPr>
          <w:rStyle w:val="Hyperlink"/>
        </w:rPr>
        <w:t>4</w:t>
      </w:r>
      <w:r w:rsidR="00685558">
        <w:fldChar w:fldCharType="end"/>
      </w:r>
      <w:r w:rsidR="008006EF">
        <w:t xml:space="preserve">. </w:t>
      </w:r>
      <w:r w:rsidR="00A26F3B">
        <w:t xml:space="preserve">Our goal is to accommodate as many children as possible </w:t>
      </w:r>
      <w:r>
        <w:t xml:space="preserve">but that doesn’t mean </w:t>
      </w:r>
      <w:r w:rsidR="00AE0FC6">
        <w:t>a spot is guaranteed</w:t>
      </w:r>
      <w:r>
        <w:t xml:space="preserve"> </w:t>
      </w:r>
      <w:r w:rsidR="00A26F3B">
        <w:t xml:space="preserve">so as </w:t>
      </w:r>
      <w:r w:rsidR="00673BFC">
        <w:t>always,</w:t>
      </w:r>
      <w:r w:rsidR="00A26F3B">
        <w:t xml:space="preserve"> the sooner the better. </w:t>
      </w:r>
      <w:r w:rsidR="001C6B90" w:rsidRPr="001C6B90">
        <w:t>Once we’ve received your registration form you will receive an email confirming your position and further information on how to pay will be sent at the end of July</w:t>
      </w:r>
      <w:r w:rsidR="00673BFC">
        <w:t>.</w:t>
      </w:r>
      <w:r w:rsidR="005974CA">
        <w:t xml:space="preserve"> </w:t>
      </w:r>
      <w:r w:rsidR="00602B20">
        <w:t xml:space="preserve">We will open </w:t>
      </w:r>
      <w:r w:rsidR="00703E6F">
        <w:t>payment on August 1</w:t>
      </w:r>
      <w:r w:rsidR="00685558">
        <w:t>5</w:t>
      </w:r>
      <w:r w:rsidR="00685558">
        <w:rPr>
          <w:vertAlign w:val="superscript"/>
        </w:rPr>
        <w:t>th</w:t>
      </w:r>
      <w:r w:rsidR="00703E6F">
        <w:t xml:space="preserve"> and t</w:t>
      </w:r>
      <w:r w:rsidR="005974CA">
        <w:t xml:space="preserve">he deadline will be </w:t>
      </w:r>
      <w:r w:rsidR="00685558">
        <w:t>September</w:t>
      </w:r>
      <w:r w:rsidR="005974CA">
        <w:t xml:space="preserve"> </w:t>
      </w:r>
      <w:r w:rsidR="00685558">
        <w:t>5th</w:t>
      </w:r>
      <w:r w:rsidR="00673BFC">
        <w:t>.</w:t>
      </w:r>
      <w:r w:rsidR="005974CA">
        <w:t xml:space="preserve"> If we haven’t received any payment</w:t>
      </w:r>
      <w:r w:rsidR="00602B20">
        <w:t xml:space="preserve"> by that point your spot will go to those that missed out.</w:t>
      </w:r>
      <w:r w:rsidR="005C3408">
        <w:br w:type="page"/>
      </w:r>
    </w:p>
    <w:p w14:paraId="66EDEA14" w14:textId="1938FBBA" w:rsidR="005C3408" w:rsidRPr="00912831" w:rsidRDefault="005C3408" w:rsidP="005C3408">
      <w:pPr>
        <w:spacing w:before="120" w:after="120"/>
      </w:pPr>
      <w:r w:rsidRPr="00912831">
        <w:lastRenderedPageBreak/>
        <w:t>Cost is $</w:t>
      </w:r>
      <w:r w:rsidR="00685558">
        <w:t>539</w:t>
      </w:r>
      <w:r w:rsidRPr="00912831">
        <w:t xml:space="preserve"> for the Season and includes participation in the Victoria Night League</w:t>
      </w:r>
    </w:p>
    <w:p w14:paraId="32E6C284" w14:textId="2F5BBBC0" w:rsidR="005C3408" w:rsidRPr="00673BFC" w:rsidRDefault="005C3408" w:rsidP="005C3408">
      <w:pPr>
        <w:spacing w:before="120" w:after="120"/>
      </w:pPr>
      <w:r w:rsidRPr="00912831">
        <w:t xml:space="preserve">Please drop off at </w:t>
      </w:r>
      <w:r w:rsidRPr="005C3408">
        <w:rPr>
          <w:b/>
          <w:bCs/>
        </w:rPr>
        <w:t>2486 McNeill Ave</w:t>
      </w:r>
      <w:r w:rsidR="00673BFC">
        <w:rPr>
          <w:b/>
          <w:bCs/>
        </w:rPr>
        <w:t xml:space="preserve"> </w:t>
      </w:r>
      <w:r w:rsidR="00673BFC">
        <w:t>or complete and email to isiah@elipasqualegroup.com</w:t>
      </w:r>
    </w:p>
    <w:p w14:paraId="59C10098" w14:textId="0A96FE46" w:rsidR="005C3408" w:rsidRPr="00912831" w:rsidRDefault="005C3408" w:rsidP="005C3408">
      <w:pPr>
        <w:spacing w:before="120" w:after="120"/>
      </w:pPr>
      <w:r>
        <w:t xml:space="preserve">Email will be sent when form is </w:t>
      </w:r>
      <w:r w:rsidR="00673BFC">
        <w:t>received</w:t>
      </w:r>
      <w:r w:rsidR="00703E6F">
        <w:t xml:space="preserve"> with further information</w:t>
      </w:r>
      <w: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4"/>
        <w:gridCol w:w="3171"/>
        <w:gridCol w:w="1946"/>
        <w:gridCol w:w="2778"/>
      </w:tblGrid>
      <w:tr w:rsidR="005C3408" w:rsidRPr="00637200" w14:paraId="359517F3" w14:textId="77777777" w:rsidTr="00BA3B47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C409B5D" w14:textId="77777777" w:rsidR="005C3408" w:rsidRDefault="005C3408" w:rsidP="00BA3B47">
            <w:pPr>
              <w:pStyle w:val="Heading1"/>
            </w:pPr>
            <w:r>
              <w:t>Child Info</w:t>
            </w:r>
          </w:p>
        </w:tc>
      </w:tr>
      <w:tr w:rsidR="005C3408" w:rsidRPr="00637200" w14:paraId="0B84E4E7" w14:textId="77777777" w:rsidTr="00BA3B47">
        <w:sdt>
          <w:sdtPr>
            <w:id w:val="1850677489"/>
            <w:placeholder>
              <w:docPart w:val="0F65C55106D71144BA2055077739A734"/>
            </w:placeholder>
            <w:temporary/>
            <w:showingPlcHdr/>
            <w15:appearance w15:val="hidden"/>
          </w:sdtPr>
          <w:sdtContent>
            <w:tc>
              <w:tcPr>
                <w:tcW w:w="1345" w:type="pct"/>
                <w:gridSpan w:val="2"/>
                <w:shd w:val="clear" w:color="auto" w:fill="auto"/>
              </w:tcPr>
              <w:p w14:paraId="33C4A4F6" w14:textId="77777777" w:rsidR="005C3408" w:rsidRDefault="005C3408" w:rsidP="00BA3B47">
                <w:pPr>
                  <w:pStyle w:val="Heading1"/>
                  <w:jc w:val="center"/>
                </w:pPr>
                <w:r w:rsidRPr="00637200">
                  <w:t>First Name</w:t>
                </w:r>
              </w:p>
            </w:tc>
          </w:sdtContent>
        </w:sdt>
        <w:tc>
          <w:tcPr>
            <w:tcW w:w="3655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F9497C" w14:textId="77777777" w:rsidR="005C3408" w:rsidRDefault="005C3408" w:rsidP="00BA3B47">
            <w:pPr>
              <w:pStyle w:val="Heading1"/>
            </w:pPr>
          </w:p>
        </w:tc>
      </w:tr>
      <w:tr w:rsidR="005C3408" w:rsidRPr="00637200" w14:paraId="02C9AE7C" w14:textId="77777777" w:rsidTr="00BA3B47">
        <w:sdt>
          <w:sdtPr>
            <w:id w:val="-821346010"/>
            <w:placeholder>
              <w:docPart w:val="E4DE63BDAD522344BFD937F3BEC837D5"/>
            </w:placeholder>
            <w:temporary/>
            <w:showingPlcHdr/>
            <w15:appearance w15:val="hidden"/>
          </w:sdtPr>
          <w:sdtContent>
            <w:tc>
              <w:tcPr>
                <w:tcW w:w="1345" w:type="pct"/>
                <w:gridSpan w:val="2"/>
                <w:shd w:val="clear" w:color="auto" w:fill="auto"/>
              </w:tcPr>
              <w:p w14:paraId="044E3701" w14:textId="77777777" w:rsidR="005C3408" w:rsidRDefault="005C3408" w:rsidP="00BA3B47">
                <w:pPr>
                  <w:pStyle w:val="Heading1"/>
                  <w:jc w:val="center"/>
                </w:pPr>
                <w:r w:rsidRPr="00637200">
                  <w:t>Last Name</w:t>
                </w:r>
              </w:p>
            </w:tc>
          </w:sdtContent>
        </w:sdt>
        <w:tc>
          <w:tcPr>
            <w:tcW w:w="3655" w:type="pct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A0E6F9" w14:textId="77777777" w:rsidR="005C3408" w:rsidRDefault="005C3408" w:rsidP="00BA3B47">
            <w:pPr>
              <w:pStyle w:val="Heading1"/>
            </w:pPr>
          </w:p>
        </w:tc>
      </w:tr>
      <w:tr w:rsidR="005C3408" w:rsidRPr="00637200" w14:paraId="42B04186" w14:textId="77777777" w:rsidTr="00BA3B47">
        <w:tc>
          <w:tcPr>
            <w:tcW w:w="1345" w:type="pct"/>
            <w:gridSpan w:val="2"/>
            <w:shd w:val="clear" w:color="auto" w:fill="auto"/>
          </w:tcPr>
          <w:p w14:paraId="0E377E3A" w14:textId="77777777" w:rsidR="005C3408" w:rsidRDefault="005C3408" w:rsidP="00BA3B47">
            <w:pPr>
              <w:pStyle w:val="Heading1"/>
              <w:jc w:val="center"/>
            </w:pPr>
            <w:r>
              <w:t>Birth Date</w:t>
            </w:r>
          </w:p>
        </w:tc>
        <w:tc>
          <w:tcPr>
            <w:tcW w:w="3655" w:type="pct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F22CE0" w14:textId="77777777" w:rsidR="005C3408" w:rsidRDefault="005C3408" w:rsidP="00BA3B47">
            <w:pPr>
              <w:pStyle w:val="Heading1"/>
            </w:pPr>
          </w:p>
        </w:tc>
      </w:tr>
      <w:tr w:rsidR="005C3408" w:rsidRPr="00637200" w14:paraId="23181A0F" w14:textId="77777777" w:rsidTr="00BA3B47">
        <w:tc>
          <w:tcPr>
            <w:tcW w:w="1345" w:type="pct"/>
            <w:gridSpan w:val="2"/>
            <w:shd w:val="clear" w:color="auto" w:fill="auto"/>
          </w:tcPr>
          <w:p w14:paraId="7ECE9BB4" w14:textId="77777777" w:rsidR="005C3408" w:rsidRDefault="005C3408" w:rsidP="00BA3B47">
            <w:pPr>
              <w:pStyle w:val="Heading1"/>
              <w:jc w:val="center"/>
            </w:pPr>
            <w:r>
              <w:t>Home Address</w:t>
            </w:r>
          </w:p>
        </w:tc>
        <w:tc>
          <w:tcPr>
            <w:tcW w:w="3655" w:type="pct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7383A0E" w14:textId="77777777" w:rsidR="005C3408" w:rsidRDefault="005C3408" w:rsidP="00BA3B47">
            <w:pPr>
              <w:pStyle w:val="Heading1"/>
            </w:pPr>
          </w:p>
        </w:tc>
      </w:tr>
      <w:tr w:rsidR="005C3408" w:rsidRPr="00637200" w14:paraId="16E5D57D" w14:textId="77777777" w:rsidTr="00BA3B47">
        <w:tc>
          <w:tcPr>
            <w:tcW w:w="1345" w:type="pct"/>
            <w:gridSpan w:val="2"/>
            <w:shd w:val="clear" w:color="auto" w:fill="auto"/>
          </w:tcPr>
          <w:p w14:paraId="6EAC654C" w14:textId="77777777" w:rsidR="005C3408" w:rsidRDefault="005C3408" w:rsidP="00BA3B47">
            <w:pPr>
              <w:pStyle w:val="Heading1"/>
              <w:jc w:val="center"/>
            </w:pPr>
            <w:r>
              <w:t>Age Group</w:t>
            </w:r>
          </w:p>
        </w:tc>
        <w:tc>
          <w:tcPr>
            <w:tcW w:w="3655" w:type="pct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6B7091F" w14:textId="77777777" w:rsidR="005C3408" w:rsidRDefault="005C3408" w:rsidP="00BA3B47">
            <w:pPr>
              <w:pStyle w:val="Heading1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0"/>
            <w:r>
              <w:t xml:space="preserve"> U11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"/>
            <w:r>
              <w:t xml:space="preserve"> U13  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2"/>
            <w:r>
              <w:t xml:space="preserve"> U15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3"/>
            <w:r>
              <w:t xml:space="preserve"> U18</w:t>
            </w:r>
          </w:p>
        </w:tc>
      </w:tr>
      <w:tr w:rsidR="005C3408" w:rsidRPr="00637200" w14:paraId="3338ADEC" w14:textId="77777777" w:rsidTr="00BA3B47">
        <w:sdt>
          <w:sdtPr>
            <w:id w:val="-1908759595"/>
            <w:placeholder>
              <w:docPart w:val="E7B5592B63DDD940B1485639EE870B78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0A3BCD1E" w14:textId="77777777" w:rsidR="005C3408" w:rsidRPr="00637200" w:rsidRDefault="005C3408" w:rsidP="00BA3B47">
                <w:pPr>
                  <w:pStyle w:val="Heading1"/>
                </w:pPr>
                <w:r w:rsidRPr="00637200">
                  <w:rPr>
                    <w:rStyle w:val="Heading1Char"/>
                    <w:b/>
                  </w:rPr>
                  <w:t>Parent 1 Info</w:t>
                </w:r>
              </w:p>
            </w:tc>
          </w:sdtContent>
        </w:sdt>
      </w:tr>
      <w:tr w:rsidR="005C3408" w:rsidRPr="00846B76" w14:paraId="4C6E3B5E" w14:textId="77777777" w:rsidTr="00BA3B47">
        <w:sdt>
          <w:sdtPr>
            <w:id w:val="1621259925"/>
            <w:placeholder>
              <w:docPart w:val="917205E2D0435342850B3780233BAC4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0750F27" w14:textId="77777777" w:rsidR="005C3408" w:rsidRPr="00637200" w:rsidRDefault="005C3408" w:rsidP="00BA3B47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5D30B88" w14:textId="77777777" w:rsidR="005C3408" w:rsidRPr="00846B76" w:rsidRDefault="005C3408" w:rsidP="00BA3B47"/>
        </w:tc>
      </w:tr>
      <w:tr w:rsidR="005C3408" w:rsidRPr="00846B76" w14:paraId="193B49E0" w14:textId="77777777" w:rsidTr="00BA3B47">
        <w:sdt>
          <w:sdtPr>
            <w:id w:val="-1470592894"/>
            <w:placeholder>
              <w:docPart w:val="9A707C334F9E1C46B30A3553DC178F7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BE8729F" w14:textId="77777777" w:rsidR="005C3408" w:rsidRPr="00637200" w:rsidRDefault="005C3408" w:rsidP="00BA3B47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81FFB2" w14:textId="77777777" w:rsidR="005C3408" w:rsidRPr="00846B76" w:rsidRDefault="005C3408" w:rsidP="00BA3B47"/>
        </w:tc>
      </w:tr>
      <w:tr w:rsidR="005C3408" w:rsidRPr="00846B76" w14:paraId="4EDB0503" w14:textId="77777777" w:rsidTr="00BA3B47">
        <w:sdt>
          <w:sdtPr>
            <w:id w:val="946660661"/>
            <w:placeholder>
              <w:docPart w:val="0F73F69C4BC8DE4B9551C030F3995BD6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28DD3AB" w14:textId="77777777" w:rsidR="005C3408" w:rsidRPr="00637200" w:rsidRDefault="005C3408" w:rsidP="00BA3B47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FE10EC" w14:textId="77777777" w:rsidR="005C3408" w:rsidRPr="00846B76" w:rsidRDefault="005C3408" w:rsidP="00BA3B47"/>
        </w:tc>
        <w:sdt>
          <w:sdtPr>
            <w:id w:val="-1223447272"/>
            <w:placeholder>
              <w:docPart w:val="E715328B0017C34C85D1CE00E238A41F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EDC2AB7" w14:textId="77777777" w:rsidR="005C3408" w:rsidRDefault="005C3408" w:rsidP="00BA3B47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F876C" w14:textId="77777777" w:rsidR="005C3408" w:rsidRPr="00846B76" w:rsidRDefault="005C3408" w:rsidP="00BA3B47"/>
        </w:tc>
      </w:tr>
      <w:tr w:rsidR="005C3408" w:rsidRPr="00846B76" w14:paraId="60E17F37" w14:textId="77777777" w:rsidTr="00BA3B47">
        <w:sdt>
          <w:sdtPr>
            <w:id w:val="1334104394"/>
            <w:placeholder>
              <w:docPart w:val="E79BAF16BD17BC4D8164EB9059530FD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35C2892" w14:textId="77777777" w:rsidR="005C3408" w:rsidRPr="00637200" w:rsidRDefault="005C3408" w:rsidP="00BA3B47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18D32C5" w14:textId="77777777" w:rsidR="005C3408" w:rsidRPr="00846B76" w:rsidRDefault="005C3408" w:rsidP="00BA3B47"/>
        </w:tc>
      </w:tr>
      <w:tr w:rsidR="005C3408" w:rsidRPr="00846B76" w14:paraId="608AF666" w14:textId="77777777" w:rsidTr="00BA3B47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5DA3E0B" w14:textId="77777777" w:rsidR="005C3408" w:rsidRPr="00846B76" w:rsidRDefault="005C3408" w:rsidP="00BA3B4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C3408" w:rsidRPr="00846B76" w14:paraId="124BEA6C" w14:textId="77777777" w:rsidTr="00BA3B47">
        <w:sdt>
          <w:sdtPr>
            <w:id w:val="-1631782448"/>
            <w:placeholder>
              <w:docPart w:val="C7B3586489094140AA8D1596D49EAE3C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4E1B8F0E" w14:textId="77777777" w:rsidR="005C3408" w:rsidRPr="00846B76" w:rsidRDefault="005C3408" w:rsidP="00BA3B47">
                <w:pPr>
                  <w:pStyle w:val="Heading1"/>
                </w:pPr>
                <w:r w:rsidRPr="006145D8">
                  <w:t>Parent 2 Info</w:t>
                </w:r>
              </w:p>
            </w:tc>
          </w:sdtContent>
        </w:sdt>
      </w:tr>
      <w:tr w:rsidR="005C3408" w:rsidRPr="00846B76" w14:paraId="6183AD65" w14:textId="77777777" w:rsidTr="00BA3B47">
        <w:sdt>
          <w:sdtPr>
            <w:id w:val="-2047821762"/>
            <w:placeholder>
              <w:docPart w:val="557B2707E62BD4499990092745E350A1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56CFF04" w14:textId="77777777" w:rsidR="005C3408" w:rsidRPr="00846B76" w:rsidRDefault="005C3408" w:rsidP="00BA3B47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17FDE65" w14:textId="77777777" w:rsidR="005C3408" w:rsidRPr="00846B76" w:rsidRDefault="005C3408" w:rsidP="00BA3B47"/>
        </w:tc>
      </w:tr>
      <w:tr w:rsidR="005C3408" w:rsidRPr="00846B76" w14:paraId="490B15A8" w14:textId="77777777" w:rsidTr="00BA3B47">
        <w:sdt>
          <w:sdtPr>
            <w:id w:val="-1368443858"/>
            <w:placeholder>
              <w:docPart w:val="285898598858D94386018D995C110E8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39FDA54" w14:textId="77777777" w:rsidR="005C3408" w:rsidRPr="00846B76" w:rsidRDefault="005C3408" w:rsidP="00BA3B47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878BCC" w14:textId="77777777" w:rsidR="005C3408" w:rsidRPr="00846B76" w:rsidRDefault="005C3408" w:rsidP="00BA3B47"/>
        </w:tc>
      </w:tr>
      <w:tr w:rsidR="005C3408" w:rsidRPr="00846B76" w14:paraId="1F7DBC03" w14:textId="77777777" w:rsidTr="00BA3B47">
        <w:sdt>
          <w:sdtPr>
            <w:id w:val="-201941420"/>
            <w:placeholder>
              <w:docPart w:val="5122C25E9718E74386E9DFFD90CF659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94AB44F" w14:textId="77777777" w:rsidR="005C3408" w:rsidRPr="00846B76" w:rsidRDefault="005C3408" w:rsidP="00BA3B47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F41237" w14:textId="77777777" w:rsidR="005C3408" w:rsidRPr="00846B76" w:rsidRDefault="005C3408" w:rsidP="00BA3B47"/>
        </w:tc>
        <w:sdt>
          <w:sdtPr>
            <w:id w:val="-448942189"/>
            <w:placeholder>
              <w:docPart w:val="A908AC345BEAAD4E96B9BDED2CFDD849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1B6BA7D1" w14:textId="77777777" w:rsidR="005C3408" w:rsidRPr="00846B76" w:rsidRDefault="005C3408" w:rsidP="00BA3B47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1BC9E" w14:textId="77777777" w:rsidR="005C3408" w:rsidRPr="00846B76" w:rsidRDefault="005C3408" w:rsidP="00BA3B47"/>
        </w:tc>
      </w:tr>
      <w:tr w:rsidR="005C3408" w:rsidRPr="00846B76" w14:paraId="3987E4EF" w14:textId="77777777" w:rsidTr="00BA3B47">
        <w:sdt>
          <w:sdtPr>
            <w:id w:val="-1359804501"/>
            <w:placeholder>
              <w:docPart w:val="756274547831C94C86161921DC2C8010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5A284ED" w14:textId="77777777" w:rsidR="005C3408" w:rsidRPr="00846B76" w:rsidRDefault="005C3408" w:rsidP="00BA3B47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6D236AA" w14:textId="77777777" w:rsidR="005C3408" w:rsidRPr="00846B76" w:rsidRDefault="005C3408" w:rsidP="00BA3B47"/>
        </w:tc>
      </w:tr>
      <w:tr w:rsidR="005C3408" w:rsidRPr="00846B76" w14:paraId="4A4E8952" w14:textId="77777777" w:rsidTr="00BA3B47">
        <w:tc>
          <w:tcPr>
            <w:tcW w:w="1334" w:type="pct"/>
            <w:vAlign w:val="bottom"/>
          </w:tcPr>
          <w:p w14:paraId="2D66821D" w14:textId="77777777" w:rsidR="005C3408" w:rsidRPr="00846B76" w:rsidRDefault="005C3408" w:rsidP="00BA3B4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509A4B7B" w14:textId="77777777" w:rsidR="005C3408" w:rsidRPr="00846B76" w:rsidRDefault="005C3408" w:rsidP="00BA3B4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C3408" w:rsidRPr="00846B76" w14:paraId="6E301615" w14:textId="77777777" w:rsidTr="00BA3B47">
        <w:tc>
          <w:tcPr>
            <w:tcW w:w="1345" w:type="pct"/>
            <w:gridSpan w:val="2"/>
            <w:vAlign w:val="bottom"/>
          </w:tcPr>
          <w:p w14:paraId="41F6EE3F" w14:textId="77777777" w:rsidR="005C3408" w:rsidRDefault="005C3408" w:rsidP="00BA3B47">
            <w:r>
              <w:t>Teammate Request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391ED076" w14:textId="77777777" w:rsidR="005C3408" w:rsidRPr="00846B76" w:rsidRDefault="005C3408" w:rsidP="00BA3B47"/>
        </w:tc>
      </w:tr>
    </w:tbl>
    <w:p w14:paraId="2A852C8E" w14:textId="45CC0DF4" w:rsidR="000172E5" w:rsidRPr="0006568A" w:rsidRDefault="000172E5" w:rsidP="00637200"/>
    <w:sectPr w:rsidR="000172E5" w:rsidRPr="0006568A" w:rsidSect="005C3408"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A00B6" w14:textId="77777777" w:rsidR="00AD74C2" w:rsidRDefault="00AD74C2" w:rsidP="000172E5">
      <w:pPr>
        <w:spacing w:after="0" w:line="240" w:lineRule="auto"/>
      </w:pPr>
      <w:r>
        <w:separator/>
      </w:r>
    </w:p>
  </w:endnote>
  <w:endnote w:type="continuationSeparator" w:id="0">
    <w:p w14:paraId="4281BC28" w14:textId="77777777" w:rsidR="00AD74C2" w:rsidRDefault="00AD74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4BF6C8-D406-4449-9B29-23856EE0DED1}"/>
    <w:embedBold r:id="rId2" w:fontKey="{44AAE2A2-B8CB-1744-9882-AC70422689BC}"/>
    <w:embedItalic r:id="rId3" w:fontKey="{72C538C0-0E57-BF45-9283-8427ECD50C07}"/>
    <w:embedBoldItalic r:id="rId4" w:fontKey="{F8A1E3E7-AFA1-0D41-A9CB-3EE6644EAC0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F10457F6-439D-944F-9090-EC5E01F687FB}"/>
    <w:embedBold r:id="rId6" w:fontKey="{68D7ABD1-B554-BE4F-9767-A7DAAD10BF8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2547120-5FBA-C24E-987D-012A2E11A0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A96BFE4-AC98-2B44-8832-1CFAA5AEDBB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97038B2-185F-5D40-BD29-ADA796CF05D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2CD2FD0-94C0-A944-B20F-336A6A1D8697}"/>
    <w:embedBold r:id="rId11" w:fontKey="{BACE6AFC-B90B-8C44-B5EF-9E08D043350F}"/>
    <w:embedItalic r:id="rId12" w:fontKey="{CFBDAE65-A6E4-E843-BF37-438B3CC0ED16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6A41D843-4EB5-D246-8757-8BE9A1B1C1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6C39A6D-6D21-A446-9AB2-89A5CE01E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912831" w:rsidRPr="00311D4F" w14:paraId="2D0C349E" w14:textId="77777777" w:rsidTr="00637200">
      <w:tc>
        <w:tcPr>
          <w:tcW w:w="4675" w:type="dxa"/>
          <w:vAlign w:val="center"/>
        </w:tcPr>
        <w:p w14:paraId="01DB8BA1" w14:textId="731319E6" w:rsidR="00912831" w:rsidRPr="00311D4F" w:rsidRDefault="00912831" w:rsidP="00AD4F97">
          <w:pPr>
            <w:pStyle w:val="Footer"/>
          </w:pPr>
        </w:p>
      </w:tc>
    </w:tr>
  </w:tbl>
  <w:p w14:paraId="484B4CB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C7C20" w14:textId="77777777" w:rsidR="00AD74C2" w:rsidRDefault="00AD74C2" w:rsidP="000172E5">
      <w:pPr>
        <w:spacing w:after="0" w:line="240" w:lineRule="auto"/>
      </w:pPr>
      <w:r>
        <w:separator/>
      </w:r>
    </w:p>
  </w:footnote>
  <w:footnote w:type="continuationSeparator" w:id="0">
    <w:p w14:paraId="10E2E33D" w14:textId="77777777" w:rsidR="00AD74C2" w:rsidRDefault="00AD74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556"/>
      <w:gridCol w:w="8000"/>
    </w:tblGrid>
    <w:tr w:rsidR="00B337A2" w:rsidRPr="00637200" w14:paraId="3BD78043" w14:textId="77777777" w:rsidTr="00384B05">
      <w:trPr>
        <w:trHeight w:val="990"/>
      </w:trPr>
      <w:tc>
        <w:tcPr>
          <w:tcW w:w="1350" w:type="dxa"/>
          <w:vAlign w:val="center"/>
        </w:tcPr>
        <w:p w14:paraId="289991C7" w14:textId="4D21D33A" w:rsidR="00B337A2" w:rsidRPr="00637200" w:rsidRDefault="001A10CB" w:rsidP="00637200">
          <w:pPr>
            <w:pStyle w:val="Header"/>
          </w:pPr>
          <w:r w:rsidRPr="001A10CB">
            <w:rPr>
              <w:noProof/>
            </w:rPr>
            <w:drawing>
              <wp:inline distT="0" distB="0" distL="0" distR="0" wp14:anchorId="25B125EC" wp14:editId="2BF46217">
                <wp:extent cx="844550" cy="723900"/>
                <wp:effectExtent l="0" t="0" r="635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868" cy="727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67A45E1" w14:textId="1603AD5A" w:rsidR="00B337A2" w:rsidRPr="00637200" w:rsidRDefault="001A10CB" w:rsidP="00637200">
          <w:pPr>
            <w:pStyle w:val="Header"/>
          </w:pPr>
          <w:r>
            <w:t>Champions Academy Sign-Up</w:t>
          </w:r>
        </w:p>
      </w:tc>
    </w:tr>
  </w:tbl>
  <w:p w14:paraId="556054AB" w14:textId="77777777" w:rsidR="000172E5" w:rsidRPr="00311D4F" w:rsidRDefault="000172E5" w:rsidP="00311D4F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90" w:type="dxa"/>
      <w:tblLook w:val="04A0" w:firstRow="1" w:lastRow="0" w:firstColumn="1" w:lastColumn="0" w:noHBand="0" w:noVBand="1"/>
    </w:tblPr>
    <w:tblGrid>
      <w:gridCol w:w="1701"/>
      <w:gridCol w:w="9089"/>
    </w:tblGrid>
    <w:tr w:rsidR="00502194" w14:paraId="28E173F4" w14:textId="77777777" w:rsidTr="00502194">
      <w:tc>
        <w:tcPr>
          <w:tcW w:w="1701" w:type="dxa"/>
          <w:tcBorders>
            <w:top w:val="nil"/>
            <w:left w:val="nil"/>
            <w:bottom w:val="nil"/>
            <w:right w:val="nil"/>
          </w:tcBorders>
        </w:tcPr>
        <w:p w14:paraId="05616D38" w14:textId="77777777" w:rsidR="00502194" w:rsidRDefault="00502194" w:rsidP="00502194">
          <w:pPr>
            <w:pStyle w:val="Header"/>
          </w:pPr>
          <w:r w:rsidRPr="001A10CB">
            <w:rPr>
              <w:noProof/>
            </w:rPr>
            <w:drawing>
              <wp:inline distT="0" distB="0" distL="0" distR="0" wp14:anchorId="6C2A268A" wp14:editId="2815603D">
                <wp:extent cx="844550" cy="723900"/>
                <wp:effectExtent l="0" t="0" r="6350" b="0"/>
                <wp:docPr id="9" name="Picture 9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868" cy="727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8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5A7A19D" w14:textId="0F56CF20" w:rsidR="00502194" w:rsidRDefault="00502194" w:rsidP="00502194">
          <w:pPr>
            <w:pStyle w:val="Header"/>
          </w:pPr>
          <w:r>
            <w:t>Champions Academy 202</w:t>
          </w:r>
          <w:r w:rsidR="00685558">
            <w:t>3</w:t>
          </w:r>
          <w:r>
            <w:t>/2</w:t>
          </w:r>
          <w:r w:rsidR="00685558">
            <w:t>4</w:t>
          </w:r>
        </w:p>
      </w:tc>
    </w:tr>
  </w:tbl>
  <w:p w14:paraId="787A6602" w14:textId="421B9C4C" w:rsidR="005C3408" w:rsidRDefault="005C3408" w:rsidP="00502194">
    <w:pPr>
      <w:spacing w:before="0" w:after="0"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94674394">
    <w:abstractNumId w:val="11"/>
  </w:num>
  <w:num w:numId="2" w16cid:durableId="1257130528">
    <w:abstractNumId w:val="7"/>
  </w:num>
  <w:num w:numId="3" w16cid:durableId="192963767">
    <w:abstractNumId w:val="15"/>
  </w:num>
  <w:num w:numId="4" w16cid:durableId="1658418715">
    <w:abstractNumId w:val="12"/>
  </w:num>
  <w:num w:numId="5" w16cid:durableId="1012292967">
    <w:abstractNumId w:val="13"/>
  </w:num>
  <w:num w:numId="6" w16cid:durableId="811561150">
    <w:abstractNumId w:val="19"/>
  </w:num>
  <w:num w:numId="7" w16cid:durableId="1678075626">
    <w:abstractNumId w:val="6"/>
  </w:num>
  <w:num w:numId="8" w16cid:durableId="1800804387">
    <w:abstractNumId w:val="10"/>
  </w:num>
  <w:num w:numId="9" w16cid:durableId="2114088379">
    <w:abstractNumId w:val="17"/>
  </w:num>
  <w:num w:numId="10" w16cid:durableId="822889504">
    <w:abstractNumId w:val="1"/>
  </w:num>
  <w:num w:numId="11" w16cid:durableId="1839348965">
    <w:abstractNumId w:val="5"/>
  </w:num>
  <w:num w:numId="12" w16cid:durableId="779836228">
    <w:abstractNumId w:val="0"/>
  </w:num>
  <w:num w:numId="13" w16cid:durableId="1899393420">
    <w:abstractNumId w:val="2"/>
  </w:num>
  <w:num w:numId="14" w16cid:durableId="1703359724">
    <w:abstractNumId w:val="9"/>
  </w:num>
  <w:num w:numId="15" w16cid:durableId="1962611403">
    <w:abstractNumId w:val="8"/>
  </w:num>
  <w:num w:numId="16" w16cid:durableId="965232511">
    <w:abstractNumId w:val="16"/>
  </w:num>
  <w:num w:numId="17" w16cid:durableId="951983475">
    <w:abstractNumId w:val="3"/>
  </w:num>
  <w:num w:numId="18" w16cid:durableId="1357001544">
    <w:abstractNumId w:val="21"/>
  </w:num>
  <w:num w:numId="19" w16cid:durableId="180970602">
    <w:abstractNumId w:val="18"/>
  </w:num>
  <w:num w:numId="20" w16cid:durableId="915168868">
    <w:abstractNumId w:val="14"/>
  </w:num>
  <w:num w:numId="21" w16cid:durableId="1345014298">
    <w:abstractNumId w:val="20"/>
  </w:num>
  <w:num w:numId="22" w16cid:durableId="56545818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0CB"/>
    <w:rsid w:val="000172E5"/>
    <w:rsid w:val="00045299"/>
    <w:rsid w:val="00052382"/>
    <w:rsid w:val="0006568A"/>
    <w:rsid w:val="00076F0F"/>
    <w:rsid w:val="00077E8D"/>
    <w:rsid w:val="00084253"/>
    <w:rsid w:val="000D1F49"/>
    <w:rsid w:val="000D3687"/>
    <w:rsid w:val="001727CA"/>
    <w:rsid w:val="001800AB"/>
    <w:rsid w:val="001A10CB"/>
    <w:rsid w:val="001C501A"/>
    <w:rsid w:val="001C6B90"/>
    <w:rsid w:val="002C56E6"/>
    <w:rsid w:val="002D57FB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194"/>
    <w:rsid w:val="005112D0"/>
    <w:rsid w:val="00577E06"/>
    <w:rsid w:val="00583334"/>
    <w:rsid w:val="005974CA"/>
    <w:rsid w:val="005A350F"/>
    <w:rsid w:val="005A3BF7"/>
    <w:rsid w:val="005C3408"/>
    <w:rsid w:val="005F2035"/>
    <w:rsid w:val="005F7990"/>
    <w:rsid w:val="00602B20"/>
    <w:rsid w:val="006145D8"/>
    <w:rsid w:val="00637200"/>
    <w:rsid w:val="0063739C"/>
    <w:rsid w:val="00673BFC"/>
    <w:rsid w:val="00685558"/>
    <w:rsid w:val="00703E6F"/>
    <w:rsid w:val="007147D7"/>
    <w:rsid w:val="00770F25"/>
    <w:rsid w:val="007A35A8"/>
    <w:rsid w:val="007B0A85"/>
    <w:rsid w:val="007C6A52"/>
    <w:rsid w:val="008006EF"/>
    <w:rsid w:val="0082043E"/>
    <w:rsid w:val="00846B76"/>
    <w:rsid w:val="008E203A"/>
    <w:rsid w:val="0091229C"/>
    <w:rsid w:val="00912831"/>
    <w:rsid w:val="00940E73"/>
    <w:rsid w:val="00942682"/>
    <w:rsid w:val="0098342F"/>
    <w:rsid w:val="0098597D"/>
    <w:rsid w:val="009F619A"/>
    <w:rsid w:val="009F6DDE"/>
    <w:rsid w:val="00A26F3B"/>
    <w:rsid w:val="00A370A8"/>
    <w:rsid w:val="00AD4F97"/>
    <w:rsid w:val="00AD74C2"/>
    <w:rsid w:val="00AE0FC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0469"/>
    <w:rsid w:val="00DB3FAD"/>
    <w:rsid w:val="00DC71EC"/>
    <w:rsid w:val="00E17C66"/>
    <w:rsid w:val="00E61C09"/>
    <w:rsid w:val="00EB3B58"/>
    <w:rsid w:val="00EC7359"/>
    <w:rsid w:val="00EE3054"/>
    <w:rsid w:val="00EE62ED"/>
    <w:rsid w:val="00F00606"/>
    <w:rsid w:val="00F01256"/>
    <w:rsid w:val="00FA05C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E15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912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3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iah/Library/Containers/com.microsoft.Word/Data/Library/Application%20Support/Microsoft/Office/16.0/DTS/Search/%7b1616C227-AF93-D94B-8C5F-49BC914E821D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65C55106D71144BA2055077739A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9FA00-3309-2D4F-A683-C739AAB4449D}"/>
      </w:docPartPr>
      <w:docPartBody>
        <w:p w:rsidR="00B362CC" w:rsidRDefault="00676410" w:rsidP="00676410">
          <w:pPr>
            <w:pStyle w:val="0F65C55106D71144BA2055077739A734"/>
          </w:pPr>
          <w:r w:rsidRPr="006145D8">
            <w:t>First Name</w:t>
          </w:r>
        </w:p>
      </w:docPartBody>
    </w:docPart>
    <w:docPart>
      <w:docPartPr>
        <w:name w:val="E4DE63BDAD522344BFD937F3BEC83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2CE6-6CD4-7B40-A432-B62B6C699751}"/>
      </w:docPartPr>
      <w:docPartBody>
        <w:p w:rsidR="00B362CC" w:rsidRDefault="00676410" w:rsidP="00676410">
          <w:pPr>
            <w:pStyle w:val="E4DE63BDAD522344BFD937F3BEC837D5"/>
          </w:pPr>
          <w:r w:rsidRPr="006145D8">
            <w:t>Last Name</w:t>
          </w:r>
        </w:p>
      </w:docPartBody>
    </w:docPart>
    <w:docPart>
      <w:docPartPr>
        <w:name w:val="E7B5592B63DDD940B1485639EE87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CD5C5-E262-DA44-8A45-0B386ADC4BA2}"/>
      </w:docPartPr>
      <w:docPartBody>
        <w:p w:rsidR="00B362CC" w:rsidRDefault="00676410" w:rsidP="00676410">
          <w:pPr>
            <w:pStyle w:val="E7B5592B63DDD940B1485639EE870B78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917205E2D0435342850B3780233BA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50BB3-F058-C840-9174-A428EC74D1AE}"/>
      </w:docPartPr>
      <w:docPartBody>
        <w:p w:rsidR="00B362CC" w:rsidRDefault="00676410" w:rsidP="00676410">
          <w:pPr>
            <w:pStyle w:val="917205E2D0435342850B3780233BAC4D"/>
          </w:pPr>
          <w:r w:rsidRPr="006145D8">
            <w:t>First Name</w:t>
          </w:r>
        </w:p>
      </w:docPartBody>
    </w:docPart>
    <w:docPart>
      <w:docPartPr>
        <w:name w:val="9A707C334F9E1C46B30A3553DC178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C6107-5830-C448-87ED-BC1A7F9A78B4}"/>
      </w:docPartPr>
      <w:docPartBody>
        <w:p w:rsidR="00B362CC" w:rsidRDefault="00676410" w:rsidP="00676410">
          <w:pPr>
            <w:pStyle w:val="9A707C334F9E1C46B30A3553DC178F70"/>
          </w:pPr>
          <w:r w:rsidRPr="006145D8">
            <w:t>Last Name</w:t>
          </w:r>
        </w:p>
      </w:docPartBody>
    </w:docPart>
    <w:docPart>
      <w:docPartPr>
        <w:name w:val="0F73F69C4BC8DE4B9551C030F3995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0DF49-03EB-374A-AE4D-6F744D13228C}"/>
      </w:docPartPr>
      <w:docPartBody>
        <w:p w:rsidR="00B362CC" w:rsidRDefault="00676410" w:rsidP="00676410">
          <w:pPr>
            <w:pStyle w:val="0F73F69C4BC8DE4B9551C030F3995BD6"/>
          </w:pPr>
          <w:r w:rsidRPr="006145D8">
            <w:t>Cell Phone</w:t>
          </w:r>
        </w:p>
      </w:docPartBody>
    </w:docPart>
    <w:docPart>
      <w:docPartPr>
        <w:name w:val="E715328B0017C34C85D1CE00E238A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D1636-BB6D-2E43-9359-E6262469C451}"/>
      </w:docPartPr>
      <w:docPartBody>
        <w:p w:rsidR="00B362CC" w:rsidRDefault="00676410" w:rsidP="00676410">
          <w:pPr>
            <w:pStyle w:val="E715328B0017C34C85D1CE00E238A41F"/>
          </w:pPr>
          <w:r w:rsidRPr="00311D4F">
            <w:t>Work Phone</w:t>
          </w:r>
        </w:p>
      </w:docPartBody>
    </w:docPart>
    <w:docPart>
      <w:docPartPr>
        <w:name w:val="E79BAF16BD17BC4D8164EB9059530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F2A24-3D87-C240-BB05-F0ECA371E4F7}"/>
      </w:docPartPr>
      <w:docPartBody>
        <w:p w:rsidR="00B362CC" w:rsidRDefault="00676410" w:rsidP="00676410">
          <w:pPr>
            <w:pStyle w:val="E79BAF16BD17BC4D8164EB9059530FDD"/>
          </w:pPr>
          <w:r w:rsidRPr="006145D8">
            <w:t>Email</w:t>
          </w:r>
        </w:p>
      </w:docPartBody>
    </w:docPart>
    <w:docPart>
      <w:docPartPr>
        <w:name w:val="C7B3586489094140AA8D1596D49EA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D6C94-42F3-F34D-AC7D-33BC8E49B87C}"/>
      </w:docPartPr>
      <w:docPartBody>
        <w:p w:rsidR="00B362CC" w:rsidRDefault="00676410" w:rsidP="00676410">
          <w:pPr>
            <w:pStyle w:val="C7B3586489094140AA8D1596D49EAE3C"/>
          </w:pPr>
          <w:r w:rsidRPr="006145D8">
            <w:rPr>
              <w:rFonts w:asciiTheme="majorHAnsi" w:hAnsiTheme="majorHAnsi"/>
              <w:b/>
            </w:rPr>
            <w:t>Parent 2 Info</w:t>
          </w:r>
        </w:p>
      </w:docPartBody>
    </w:docPart>
    <w:docPart>
      <w:docPartPr>
        <w:name w:val="557B2707E62BD4499990092745E35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4469-4F17-7E4C-B23E-A4BF11B08EAA}"/>
      </w:docPartPr>
      <w:docPartBody>
        <w:p w:rsidR="00B362CC" w:rsidRDefault="00676410" w:rsidP="00676410">
          <w:pPr>
            <w:pStyle w:val="557B2707E62BD4499990092745E350A1"/>
          </w:pPr>
          <w:r w:rsidRPr="006145D8">
            <w:t>First Name</w:t>
          </w:r>
        </w:p>
      </w:docPartBody>
    </w:docPart>
    <w:docPart>
      <w:docPartPr>
        <w:name w:val="285898598858D94386018D995C110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BCAB-128B-C648-A2CB-55F40749E992}"/>
      </w:docPartPr>
      <w:docPartBody>
        <w:p w:rsidR="00B362CC" w:rsidRDefault="00676410" w:rsidP="00676410">
          <w:pPr>
            <w:pStyle w:val="285898598858D94386018D995C110E89"/>
          </w:pPr>
          <w:r w:rsidRPr="006145D8">
            <w:t>Last Name</w:t>
          </w:r>
        </w:p>
      </w:docPartBody>
    </w:docPart>
    <w:docPart>
      <w:docPartPr>
        <w:name w:val="5122C25E9718E74386E9DFFD90CF6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F61-5B5D-7C45-B80C-084C0B020881}"/>
      </w:docPartPr>
      <w:docPartBody>
        <w:p w:rsidR="00B362CC" w:rsidRDefault="00676410" w:rsidP="00676410">
          <w:pPr>
            <w:pStyle w:val="5122C25E9718E74386E9DFFD90CF6593"/>
          </w:pPr>
          <w:r w:rsidRPr="006145D8">
            <w:t>Cell Phone</w:t>
          </w:r>
        </w:p>
      </w:docPartBody>
    </w:docPart>
    <w:docPart>
      <w:docPartPr>
        <w:name w:val="A908AC345BEAAD4E96B9BDED2CFDD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7028F-0794-DE43-BE4B-DD2AAAFF4170}"/>
      </w:docPartPr>
      <w:docPartBody>
        <w:p w:rsidR="00B362CC" w:rsidRDefault="00676410" w:rsidP="00676410">
          <w:pPr>
            <w:pStyle w:val="A908AC345BEAAD4E96B9BDED2CFDD849"/>
          </w:pPr>
          <w:r w:rsidRPr="006145D8">
            <w:t>Work Phone</w:t>
          </w:r>
        </w:p>
      </w:docPartBody>
    </w:docPart>
    <w:docPart>
      <w:docPartPr>
        <w:name w:val="756274547831C94C86161921DC2C8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C4A0F-D2D5-FA44-994E-84B6459CFBC9}"/>
      </w:docPartPr>
      <w:docPartBody>
        <w:p w:rsidR="00B362CC" w:rsidRDefault="00676410" w:rsidP="00676410">
          <w:pPr>
            <w:pStyle w:val="756274547831C94C86161921DC2C8010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410"/>
    <w:rsid w:val="001C013B"/>
    <w:rsid w:val="005C155C"/>
    <w:rsid w:val="00676410"/>
    <w:rsid w:val="00753693"/>
    <w:rsid w:val="00B3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76410"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76410"/>
    <w:rPr>
      <w:rFonts w:asciiTheme="majorHAnsi" w:eastAsiaTheme="minorHAnsi" w:hAnsiTheme="majorHAnsi"/>
      <w:b/>
      <w:sz w:val="28"/>
      <w:szCs w:val="28"/>
      <w:lang w:val="en-US"/>
    </w:rPr>
  </w:style>
  <w:style w:type="paragraph" w:customStyle="1" w:styleId="0F65C55106D71144BA2055077739A734">
    <w:name w:val="0F65C55106D71144BA2055077739A734"/>
    <w:rsid w:val="00676410"/>
  </w:style>
  <w:style w:type="paragraph" w:customStyle="1" w:styleId="E4DE63BDAD522344BFD937F3BEC837D5">
    <w:name w:val="E4DE63BDAD522344BFD937F3BEC837D5"/>
    <w:rsid w:val="00676410"/>
  </w:style>
  <w:style w:type="paragraph" w:customStyle="1" w:styleId="E7B5592B63DDD940B1485639EE870B78">
    <w:name w:val="E7B5592B63DDD940B1485639EE870B78"/>
    <w:rsid w:val="00676410"/>
  </w:style>
  <w:style w:type="paragraph" w:customStyle="1" w:styleId="917205E2D0435342850B3780233BAC4D">
    <w:name w:val="917205E2D0435342850B3780233BAC4D"/>
    <w:rsid w:val="00676410"/>
  </w:style>
  <w:style w:type="paragraph" w:customStyle="1" w:styleId="9A707C334F9E1C46B30A3553DC178F70">
    <w:name w:val="9A707C334F9E1C46B30A3553DC178F70"/>
    <w:rsid w:val="00676410"/>
  </w:style>
  <w:style w:type="paragraph" w:customStyle="1" w:styleId="0F73F69C4BC8DE4B9551C030F3995BD6">
    <w:name w:val="0F73F69C4BC8DE4B9551C030F3995BD6"/>
    <w:rsid w:val="00676410"/>
  </w:style>
  <w:style w:type="paragraph" w:customStyle="1" w:styleId="E715328B0017C34C85D1CE00E238A41F">
    <w:name w:val="E715328B0017C34C85D1CE00E238A41F"/>
    <w:rsid w:val="00676410"/>
  </w:style>
  <w:style w:type="paragraph" w:customStyle="1" w:styleId="E79BAF16BD17BC4D8164EB9059530FDD">
    <w:name w:val="E79BAF16BD17BC4D8164EB9059530FDD"/>
    <w:rsid w:val="00676410"/>
  </w:style>
  <w:style w:type="paragraph" w:customStyle="1" w:styleId="C7B3586489094140AA8D1596D49EAE3C">
    <w:name w:val="C7B3586489094140AA8D1596D49EAE3C"/>
    <w:rsid w:val="00676410"/>
  </w:style>
  <w:style w:type="paragraph" w:customStyle="1" w:styleId="557B2707E62BD4499990092745E350A1">
    <w:name w:val="557B2707E62BD4499990092745E350A1"/>
    <w:rsid w:val="00676410"/>
  </w:style>
  <w:style w:type="paragraph" w:customStyle="1" w:styleId="285898598858D94386018D995C110E89">
    <w:name w:val="285898598858D94386018D995C110E89"/>
    <w:rsid w:val="00676410"/>
  </w:style>
  <w:style w:type="paragraph" w:customStyle="1" w:styleId="5122C25E9718E74386E9DFFD90CF6593">
    <w:name w:val="5122C25E9718E74386E9DFFD90CF6593"/>
    <w:rsid w:val="00676410"/>
  </w:style>
  <w:style w:type="paragraph" w:customStyle="1" w:styleId="A908AC345BEAAD4E96B9BDED2CFDD849">
    <w:name w:val="A908AC345BEAAD4E96B9BDED2CFDD849"/>
    <w:rsid w:val="00676410"/>
  </w:style>
  <w:style w:type="paragraph" w:customStyle="1" w:styleId="756274547831C94C86161921DC2C8010">
    <w:name w:val="756274547831C94C86161921DC2C8010"/>
    <w:rsid w:val="006764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{1616C227-AF93-D94B-8C5F-49BC914E821D}tf33365754_win32.dotx</Template>
  <TotalTime>0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2023-08-06T18:07:00Z</dcterms:created>
  <dcterms:modified xsi:type="dcterms:W3CDTF">2023-08-06T18:11:00Z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